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41" w:type="pct"/>
        <w:tblCellSpacing w:w="15" w:type="dxa"/>
        <w:tblCellMar>
          <w:top w:w="15" w:type="dxa"/>
          <w:left w:w="15" w:type="dxa"/>
          <w:bottom w:w="15" w:type="dxa"/>
          <w:right w:w="15" w:type="dxa"/>
        </w:tblCellMar>
        <w:tblLook w:val="04A0" w:firstRow="1" w:lastRow="0" w:firstColumn="1" w:lastColumn="0" w:noHBand="0" w:noVBand="1"/>
      </w:tblPr>
      <w:tblGrid>
        <w:gridCol w:w="9621"/>
        <w:gridCol w:w="187"/>
      </w:tblGrid>
      <w:tr w:rsidR="00311E94" w:rsidRPr="008B3EFC" w14:paraId="7BC4A9CA" w14:textId="77777777" w:rsidTr="00D262DD">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A78CED1" w14:textId="72F05B20" w:rsidR="000D4D3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405F53">
              <w:rPr>
                <w:rFonts w:ascii="Aldine721_PFL" w:hAnsi="Aldine721_PFL" w:cs="Aldine721_PFL"/>
                <w:bCs/>
                <w:sz w:val="24"/>
                <w:szCs w:val="24"/>
                <w:lang w:val="hu-HU" w:eastAsia="hu-HU"/>
              </w:rPr>
              <w:t>:</w:t>
            </w:r>
          </w:p>
          <w:p w14:paraId="2BCB676B" w14:textId="77777777" w:rsidR="00405F53" w:rsidRDefault="00405F53" w:rsidP="00507059">
            <w:pPr>
              <w:jc w:val="both"/>
              <w:rPr>
                <w:rFonts w:ascii="Aldine721_PFL" w:hAnsi="Aldine721_PFL" w:cs="Aldine721_PFL"/>
                <w:bCs/>
                <w:sz w:val="24"/>
                <w:szCs w:val="24"/>
                <w:lang w:val="hu-HU" w:eastAsia="hu-HU"/>
              </w:rPr>
            </w:pPr>
          </w:p>
          <w:p w14:paraId="07A32F8D" w14:textId="77777777" w:rsidR="00F9550D" w:rsidRDefault="00F9550D" w:rsidP="00507059">
            <w:pPr>
              <w:jc w:val="both"/>
              <w:rPr>
                <w:rFonts w:ascii="Aldine721_PFL" w:hAnsi="Aldine721_PFL" w:cs="Aldine721_PFL"/>
                <w:bCs/>
                <w:sz w:val="24"/>
                <w:szCs w:val="24"/>
                <w:lang w:val="hu-HU" w:eastAsia="hu-HU"/>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C90681" w:rsidRPr="00BC6AE2" w14:paraId="7C3749D4" w14:textId="77777777" w:rsidTr="00405F53">
              <w:trPr>
                <w:trHeight w:val="300"/>
              </w:trPr>
              <w:tc>
                <w:tcPr>
                  <w:tcW w:w="1798" w:type="dxa"/>
                  <w:noWrap/>
                  <w:vAlign w:val="bottom"/>
                  <w:hideMark/>
                </w:tcPr>
                <w:p w14:paraId="75D7130F" w14:textId="7ACD0F09"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57032C1F" w14:textId="194EF62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sidR="009B75D5">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FC07CE6" w14:textId="6A10C284" w:rsidR="00C90681" w:rsidRPr="00F30E47" w:rsidRDefault="009B75D5"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06846304" w14:textId="43CE0FE6"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 xml:space="preserve">bontott fonat </w:t>
                  </w:r>
                  <w:r w:rsidR="00D70F9B" w:rsidRPr="00F30E47">
                    <w:rPr>
                      <w:rFonts w:ascii="Calibri" w:hAnsi="Calibri" w:cs="Calibri"/>
                      <w:b/>
                      <w:bCs/>
                      <w:color w:val="000000"/>
                      <w:szCs w:val="22"/>
                      <w:lang w:val="hu-HU" w:eastAsia="hu-HU"/>
                    </w:rPr>
                    <w:t>2 m-es</w:t>
                  </w:r>
                </w:p>
              </w:tc>
              <w:tc>
                <w:tcPr>
                  <w:tcW w:w="1383" w:type="dxa"/>
                  <w:noWrap/>
                  <w:vAlign w:val="bottom"/>
                  <w:hideMark/>
                </w:tcPr>
                <w:p w14:paraId="1FD753AB"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0D5475C9"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C90681" w:rsidRPr="00BC6AE2" w14:paraId="26BF5DAE" w14:textId="77777777" w:rsidTr="00405F53">
              <w:trPr>
                <w:trHeight w:val="300"/>
              </w:trPr>
              <w:tc>
                <w:tcPr>
                  <w:tcW w:w="1798" w:type="dxa"/>
                  <w:noWrap/>
                  <w:vAlign w:val="bottom"/>
                  <w:hideMark/>
                </w:tcPr>
                <w:p w14:paraId="7018317D" w14:textId="27C6D3AB" w:rsidR="00C90681" w:rsidRPr="00BC6AE2" w:rsidRDefault="00C90681" w:rsidP="009E2823">
                  <w:pPr>
                    <w:jc w:val="center"/>
                    <w:rPr>
                      <w:rFonts w:ascii="Calibri" w:hAnsi="Calibri" w:cs="Calibri"/>
                      <w:color w:val="000000"/>
                      <w:szCs w:val="22"/>
                      <w:lang w:val="hu-HU" w:eastAsia="hu-HU"/>
                    </w:rPr>
                  </w:pPr>
                </w:p>
              </w:tc>
              <w:tc>
                <w:tcPr>
                  <w:tcW w:w="1166" w:type="dxa"/>
                  <w:noWrap/>
                  <w:vAlign w:val="bottom"/>
                  <w:hideMark/>
                </w:tcPr>
                <w:p w14:paraId="6B2F82C4" w14:textId="383DD549"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284" w:type="dxa"/>
                  <w:noWrap/>
                  <w:vAlign w:val="bottom"/>
                  <w:hideMark/>
                </w:tcPr>
                <w:p w14:paraId="18B88ADF" w14:textId="372C276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43" w:type="dxa"/>
                  <w:noWrap/>
                  <w:vAlign w:val="bottom"/>
                  <w:hideMark/>
                </w:tcPr>
                <w:p w14:paraId="7AB4559D" w14:textId="33EFE0F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83" w:type="dxa"/>
                  <w:noWrap/>
                  <w:vAlign w:val="bottom"/>
                  <w:hideMark/>
                </w:tcPr>
                <w:p w14:paraId="7345689C" w14:textId="149597E8"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949" w:type="dxa"/>
                  <w:noWrap/>
                  <w:vAlign w:val="bottom"/>
                  <w:hideMark/>
                </w:tcPr>
                <w:p w14:paraId="332B7F4C" w14:textId="49F159A6"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Pr>
                      <w:rFonts w:ascii="Calibri" w:hAnsi="Calibri" w:cs="Calibri"/>
                      <w:color w:val="000000"/>
                      <w:szCs w:val="22"/>
                      <w:lang w:val="hu-HU" w:eastAsia="hu-HU"/>
                    </w:rPr>
                    <w:t>m</w:t>
                  </w:r>
                </w:p>
              </w:tc>
            </w:tr>
            <w:tr w:rsidR="00C90681" w:rsidRPr="00BC6AE2" w14:paraId="35553E3B" w14:textId="77777777" w:rsidTr="00405F53">
              <w:trPr>
                <w:trHeight w:val="300"/>
              </w:trPr>
              <w:tc>
                <w:tcPr>
                  <w:tcW w:w="1798" w:type="dxa"/>
                  <w:noWrap/>
                  <w:vAlign w:val="bottom"/>
                  <w:hideMark/>
                </w:tcPr>
                <w:p w14:paraId="1679923D" w14:textId="11B3034B"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50EBE036" w14:textId="30E013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04055E59" w14:textId="3CB437EE"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5D0130EE" w14:textId="1B920241"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11BF07EF" w14:textId="4B6D3F5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61A295AF" w14:textId="6A7C16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C90681" w:rsidRPr="00BC6AE2" w14:paraId="633DC29A" w14:textId="77777777" w:rsidTr="00405F53">
              <w:trPr>
                <w:trHeight w:val="300"/>
              </w:trPr>
              <w:tc>
                <w:tcPr>
                  <w:tcW w:w="1798" w:type="dxa"/>
                  <w:noWrap/>
                  <w:vAlign w:val="bottom"/>
                  <w:hideMark/>
                </w:tcPr>
                <w:p w14:paraId="2241273D"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388B25C7" w14:textId="778A8207" w:rsidR="00C90681" w:rsidRPr="00BC6AE2" w:rsidRDefault="00D9098D" w:rsidP="00D9098D">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4D351C3B" w14:textId="29119931"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0988F494" w14:textId="2EED847D"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661B8FE1" w14:textId="0EC80B6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1D1FAD08" w14:textId="6A9B21FE"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C90681" w:rsidRPr="00BC6AE2" w14:paraId="70076A5C" w14:textId="77777777" w:rsidTr="00405F53">
              <w:trPr>
                <w:trHeight w:val="300"/>
              </w:trPr>
              <w:tc>
                <w:tcPr>
                  <w:tcW w:w="1798" w:type="dxa"/>
                  <w:noWrap/>
                  <w:vAlign w:val="bottom"/>
                  <w:hideMark/>
                </w:tcPr>
                <w:p w14:paraId="535F7EB6"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118CF41F" w14:textId="4ADE8ECE"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677E013B" w14:textId="78FE89C3"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68022892" w14:textId="4ABC7CF9"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35DB57B6" w14:textId="40CB37F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0AB22A24" w14:textId="3577526C"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C90681" w:rsidRPr="00BC6AE2" w14:paraId="22A23503" w14:textId="77777777" w:rsidTr="00405F53">
              <w:trPr>
                <w:trHeight w:val="300"/>
              </w:trPr>
              <w:tc>
                <w:tcPr>
                  <w:tcW w:w="1798" w:type="dxa"/>
                  <w:noWrap/>
                  <w:vAlign w:val="bottom"/>
                  <w:hideMark/>
                </w:tcPr>
                <w:p w14:paraId="054D1153" w14:textId="598E4E09" w:rsidR="00C90681" w:rsidRPr="00BC6AE2" w:rsidRDefault="00BC6B8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789E5B0A" w14:textId="031F9CD6"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6E17902E" w14:textId="43549732"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1903372A" w14:textId="1F393088"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2B6802E0" w14:textId="7007A34D"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3AA9E425" w14:textId="781C722B"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C90681" w:rsidRPr="00BC6AE2" w14:paraId="4BBE603B" w14:textId="77777777" w:rsidTr="00405F53">
              <w:trPr>
                <w:trHeight w:val="300"/>
              </w:trPr>
              <w:tc>
                <w:tcPr>
                  <w:tcW w:w="1798" w:type="dxa"/>
                  <w:noWrap/>
                  <w:vAlign w:val="bottom"/>
                  <w:hideMark/>
                </w:tcPr>
                <w:p w14:paraId="43D87833"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62881AA3" w14:textId="331A1B27"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1A72BE74" w14:textId="434AE4BB" w:rsidR="00C90681" w:rsidRPr="00BC6AE2" w:rsidRDefault="00C90681" w:rsidP="009E2823">
                  <w:pPr>
                    <w:jc w:val="center"/>
                    <w:rPr>
                      <w:rFonts w:ascii="Calibri" w:hAnsi="Calibri" w:cs="Calibri"/>
                      <w:color w:val="000000"/>
                      <w:szCs w:val="22"/>
                      <w:lang w:val="hu-HU" w:eastAsia="hu-HU"/>
                    </w:rPr>
                  </w:pPr>
                </w:p>
              </w:tc>
              <w:tc>
                <w:tcPr>
                  <w:tcW w:w="1343" w:type="dxa"/>
                  <w:noWrap/>
                  <w:vAlign w:val="bottom"/>
                </w:tcPr>
                <w:p w14:paraId="3F011672" w14:textId="64FC4BE1"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27C6F6FF" w14:textId="0BCA6EB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66E97B2" w14:textId="2BEFC852"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C90681" w:rsidRPr="00BC6AE2" w14:paraId="19B8ABFE" w14:textId="77777777" w:rsidTr="00405F53">
              <w:trPr>
                <w:trHeight w:val="300"/>
              </w:trPr>
              <w:tc>
                <w:tcPr>
                  <w:tcW w:w="1798" w:type="dxa"/>
                  <w:noWrap/>
                  <w:vAlign w:val="bottom"/>
                  <w:hideMark/>
                </w:tcPr>
                <w:p w14:paraId="617E85BB"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4DDD5004" w14:textId="7EB20F7B" w:rsidR="00C90681" w:rsidRPr="00BC6AE2" w:rsidRDefault="00C90681" w:rsidP="009E2823">
                  <w:pPr>
                    <w:jc w:val="center"/>
                    <w:rPr>
                      <w:rFonts w:ascii="Calibri" w:hAnsi="Calibri" w:cs="Calibri"/>
                      <w:color w:val="000000"/>
                      <w:szCs w:val="22"/>
                      <w:lang w:val="hu-HU" w:eastAsia="hu-HU"/>
                    </w:rPr>
                  </w:pPr>
                </w:p>
              </w:tc>
              <w:tc>
                <w:tcPr>
                  <w:tcW w:w="1284" w:type="dxa"/>
                  <w:noWrap/>
                  <w:vAlign w:val="bottom"/>
                </w:tcPr>
                <w:p w14:paraId="3E5397AC" w14:textId="0FE3F248"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7EE82BE" w14:textId="6BFBC78F" w:rsidR="00C90681" w:rsidRPr="00BC6AE2" w:rsidRDefault="00C90681" w:rsidP="009E2823">
                  <w:pPr>
                    <w:jc w:val="center"/>
                    <w:rPr>
                      <w:rFonts w:ascii="Calibri" w:hAnsi="Calibri" w:cs="Calibri"/>
                      <w:color w:val="000000"/>
                      <w:szCs w:val="22"/>
                      <w:lang w:val="hu-HU" w:eastAsia="hu-HU"/>
                    </w:rPr>
                  </w:pPr>
                </w:p>
              </w:tc>
              <w:tc>
                <w:tcPr>
                  <w:tcW w:w="1383" w:type="dxa"/>
                  <w:noWrap/>
                  <w:vAlign w:val="bottom"/>
                </w:tcPr>
                <w:p w14:paraId="041A8406" w14:textId="49CD81DD"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E1A804C" w14:textId="442DBF5A"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C90681" w:rsidRPr="00BC6AE2" w14:paraId="0C8F8963" w14:textId="77777777" w:rsidTr="00F30E47">
              <w:trPr>
                <w:trHeight w:val="300"/>
              </w:trPr>
              <w:tc>
                <w:tcPr>
                  <w:tcW w:w="1798" w:type="dxa"/>
                  <w:tcBorders>
                    <w:top w:val="single" w:sz="4" w:space="0" w:color="auto"/>
                    <w:left w:val="single" w:sz="4" w:space="0" w:color="auto"/>
                    <w:bottom w:val="single" w:sz="4" w:space="0" w:color="auto"/>
                  </w:tcBorders>
                  <w:noWrap/>
                  <w:vAlign w:val="bottom"/>
                  <w:hideMark/>
                </w:tcPr>
                <w:p w14:paraId="1FF3030F" w14:textId="77108F5C"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48C92593" w14:textId="479AA22C"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67B34B0C" w14:textId="2BD61A9E"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6452F29C" w14:textId="18B5490A"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5D32300C" w14:textId="6635905C" w:rsidR="00C90681" w:rsidRPr="00F30E47" w:rsidRDefault="00C90681" w:rsidP="009E282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2A40A1E5" w14:textId="371804AB" w:rsidR="00C90681" w:rsidRPr="00F30E47" w:rsidRDefault="00E015A4"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78861F7A" w14:textId="16278B9D" w:rsidR="00346387" w:rsidRDefault="00346387" w:rsidP="00AE26F0">
            <w:pPr>
              <w:rPr>
                <w:rFonts w:ascii="Aldine721_PFL" w:hAnsi="Aldine721_PFL" w:cs="Aldine721_PFL"/>
              </w:rPr>
            </w:pPr>
          </w:p>
          <w:p w14:paraId="275F336D" w14:textId="77777777" w:rsidR="00AE26F0" w:rsidRPr="00C90681" w:rsidRDefault="00AE26F0" w:rsidP="00AE26F0">
            <w:pPr>
              <w:rPr>
                <w:rFonts w:ascii="Aldine721_PFL" w:hAnsi="Aldine721_PFL" w:cs="Aldine721_PFL"/>
              </w:rPr>
            </w:pPr>
          </w:p>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3E8C350C"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w:t>
            </w:r>
            <w:r w:rsidR="00D262DD">
              <w:rPr>
                <w:rFonts w:ascii="Aldine721_PFL" w:hAnsi="Aldine721_PFL" w:cs="Aldine721_PFL"/>
                <w:sz w:val="24"/>
                <w:szCs w:val="24"/>
                <w:highlight w:val="yellow"/>
                <w:lang w:val="hu-HU" w:eastAsia="hu-HU"/>
              </w:rPr>
              <w:t>.1 illetve a 2.2</w:t>
            </w:r>
            <w:r w:rsidRPr="009B75D5">
              <w:rPr>
                <w:rFonts w:ascii="Aldine721_PFL" w:hAnsi="Aldine721_PFL" w:cs="Aldine721_PFL"/>
                <w:sz w:val="24"/>
                <w:szCs w:val="24"/>
                <w:highlight w:val="yellow"/>
                <w:lang w:val="hu-HU" w:eastAsia="hu-HU"/>
              </w:rPr>
              <w:t xml:space="preserve">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lastRenderedPageBreak/>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23DBEE3E"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w:t>
      </w:r>
      <w:r w:rsidRPr="008B3EFC">
        <w:rPr>
          <w:rFonts w:ascii="Aldine721_PFL" w:hAnsi="Aldine721_PFL" w:cs="Aldine721_PFL"/>
          <w:sz w:val="24"/>
          <w:szCs w:val="24"/>
          <w:lang w:val="hu-HU" w:eastAsia="hu-HU"/>
        </w:rPr>
        <w:lastRenderedPageBreak/>
        <w:t xml:space="preserve">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7544ADA0"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w:t>
      </w:r>
      <w:r w:rsidR="00444B15">
        <w:rPr>
          <w:rFonts w:ascii="Aldine721_PFL" w:hAnsi="Aldine721_PFL" w:cs="Aldine721_PFL"/>
          <w:b/>
          <w:i/>
          <w:sz w:val="24"/>
          <w:szCs w:val="24"/>
          <w:lang w:val="hu-HU" w:eastAsia="hu-HU"/>
        </w:rPr>
        <w:t>Farkasgyepűi</w:t>
      </w:r>
      <w:r w:rsidR="00F75711">
        <w:rPr>
          <w:rFonts w:ascii="Aldine721_PFL" w:hAnsi="Aldine721_PFL" w:cs="Aldine721_PFL"/>
          <w:b/>
          <w:i/>
          <w:sz w:val="24"/>
          <w:szCs w:val="24"/>
          <w:lang w:val="hu-HU" w:eastAsia="hu-HU"/>
        </w:rPr>
        <w:t xml:space="preserve"> Erdészetének</w:t>
      </w:r>
      <w:r w:rsidR="00BE0D7E" w:rsidRPr="008B6CE0">
        <w:rPr>
          <w:rFonts w:ascii="Aldine721_PFL" w:hAnsi="Aldine721_PFL" w:cs="Aldine721_PFL"/>
          <w:b/>
          <w:i/>
          <w:sz w:val="24"/>
          <w:szCs w:val="24"/>
          <w:lang w:val="hu-HU" w:eastAsia="hu-HU"/>
        </w:rPr>
        <w:t xml:space="preserve">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Style w:val="Rcsostblzat"/>
        <w:tblW w:w="0" w:type="auto"/>
        <w:tblInd w:w="38" w:type="dxa"/>
        <w:tblLook w:val="04A0" w:firstRow="1" w:lastRow="0" w:firstColumn="1" w:lastColumn="0" w:noHBand="0" w:noVBand="1"/>
      </w:tblPr>
      <w:tblGrid>
        <w:gridCol w:w="2338"/>
        <w:gridCol w:w="2127"/>
        <w:gridCol w:w="1401"/>
        <w:gridCol w:w="2142"/>
        <w:gridCol w:w="1770"/>
      </w:tblGrid>
      <w:tr w:rsidR="00575E81" w14:paraId="6E41F85E" w14:textId="77777777" w:rsidTr="00444B15">
        <w:tc>
          <w:tcPr>
            <w:tcW w:w="2338" w:type="dxa"/>
          </w:tcPr>
          <w:p w14:paraId="02ED1823" w14:textId="3FA33AE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Erdőrészlet</w:t>
            </w:r>
          </w:p>
        </w:tc>
        <w:tc>
          <w:tcPr>
            <w:tcW w:w="2127" w:type="dxa"/>
          </w:tcPr>
          <w:p w14:paraId="5CC3AD7C" w14:textId="41EC711E"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típus</w:t>
            </w:r>
          </w:p>
        </w:tc>
        <w:tc>
          <w:tcPr>
            <w:tcW w:w="1401" w:type="dxa"/>
          </w:tcPr>
          <w:p w14:paraId="59E365C9" w14:textId="7C8999E3"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w:t>
            </w:r>
            <w:r w:rsidR="002E4A4D">
              <w:rPr>
                <w:rFonts w:ascii="Aldine721_PFL" w:hAnsi="Aldine721_PFL" w:cs="Aldine721_PFL"/>
                <w:sz w:val="24"/>
                <w:szCs w:val="24"/>
                <w:lang w:val="hu-HU" w:eastAsia="zh-CN"/>
              </w:rPr>
              <w:t>ossz (fm)</w:t>
            </w:r>
          </w:p>
        </w:tc>
        <w:tc>
          <w:tcPr>
            <w:tcW w:w="2142" w:type="dxa"/>
          </w:tcPr>
          <w:p w14:paraId="03C4A48B" w14:textId="652FCFD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Vállalási ár (Ft/fm)</w:t>
            </w:r>
          </w:p>
        </w:tc>
        <w:tc>
          <w:tcPr>
            <w:tcW w:w="1770" w:type="dxa"/>
          </w:tcPr>
          <w:p w14:paraId="29E917C7" w14:textId="11062EC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 (Ft)</w:t>
            </w:r>
          </w:p>
        </w:tc>
      </w:tr>
      <w:tr w:rsidR="00575E81" w14:paraId="35B0BAB7" w14:textId="77777777" w:rsidTr="00444B15">
        <w:tc>
          <w:tcPr>
            <w:tcW w:w="2338" w:type="dxa"/>
          </w:tcPr>
          <w:p w14:paraId="73E22E7F" w14:textId="643673F3"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Kislőd 67H</w:t>
            </w:r>
          </w:p>
        </w:tc>
        <w:tc>
          <w:tcPr>
            <w:tcW w:w="2127" w:type="dxa"/>
          </w:tcPr>
          <w:p w14:paraId="471EC42F" w14:textId="55A31253"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2,4 m</w:t>
            </w:r>
          </w:p>
        </w:tc>
        <w:tc>
          <w:tcPr>
            <w:tcW w:w="1401" w:type="dxa"/>
          </w:tcPr>
          <w:p w14:paraId="02591745" w14:textId="31CAB994" w:rsidR="00575E81"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920</w:t>
            </w:r>
          </w:p>
        </w:tc>
        <w:tc>
          <w:tcPr>
            <w:tcW w:w="2142" w:type="dxa"/>
          </w:tcPr>
          <w:p w14:paraId="2EDE5D87"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23B6C503"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1AF74BE5" w14:textId="77777777" w:rsidTr="00444B15">
        <w:tc>
          <w:tcPr>
            <w:tcW w:w="2338" w:type="dxa"/>
          </w:tcPr>
          <w:p w14:paraId="57F7C1EA" w14:textId="1EF1B455"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Kislőd 67F</w:t>
            </w:r>
          </w:p>
        </w:tc>
        <w:tc>
          <w:tcPr>
            <w:tcW w:w="2127" w:type="dxa"/>
          </w:tcPr>
          <w:p w14:paraId="56D71A21" w14:textId="0DA8C0ED"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2,4 m</w:t>
            </w:r>
          </w:p>
        </w:tc>
        <w:tc>
          <w:tcPr>
            <w:tcW w:w="1401" w:type="dxa"/>
          </w:tcPr>
          <w:p w14:paraId="151241F4" w14:textId="702970D2" w:rsidR="00575E81"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1560</w:t>
            </w:r>
          </w:p>
        </w:tc>
        <w:tc>
          <w:tcPr>
            <w:tcW w:w="2142" w:type="dxa"/>
          </w:tcPr>
          <w:p w14:paraId="7878D892"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4F195C50"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3C115357" w14:textId="77777777" w:rsidTr="00444B15">
        <w:tc>
          <w:tcPr>
            <w:tcW w:w="2338" w:type="dxa"/>
          </w:tcPr>
          <w:p w14:paraId="1C275A13" w14:textId="1704F7D5"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Ugod 11I</w:t>
            </w:r>
          </w:p>
        </w:tc>
        <w:tc>
          <w:tcPr>
            <w:tcW w:w="2127" w:type="dxa"/>
          </w:tcPr>
          <w:p w14:paraId="2CB74220" w14:textId="1DFE0164" w:rsidR="00575E81"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2,4 m</w:t>
            </w:r>
          </w:p>
        </w:tc>
        <w:tc>
          <w:tcPr>
            <w:tcW w:w="1401" w:type="dxa"/>
          </w:tcPr>
          <w:p w14:paraId="0D709A72" w14:textId="735C86A6" w:rsidR="00575E81"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1190</w:t>
            </w:r>
          </w:p>
        </w:tc>
        <w:tc>
          <w:tcPr>
            <w:tcW w:w="2142" w:type="dxa"/>
          </w:tcPr>
          <w:p w14:paraId="33E1D291"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7957E5A1" w14:textId="77777777" w:rsidR="00575E81" w:rsidRDefault="00575E81" w:rsidP="00507059">
            <w:pPr>
              <w:suppressAutoHyphens/>
              <w:jc w:val="both"/>
              <w:rPr>
                <w:rFonts w:ascii="Aldine721_PFL" w:hAnsi="Aldine721_PFL" w:cs="Aldine721_PFL"/>
                <w:sz w:val="24"/>
                <w:szCs w:val="24"/>
                <w:lang w:val="hu-HU" w:eastAsia="zh-CN"/>
              </w:rPr>
            </w:pPr>
          </w:p>
        </w:tc>
      </w:tr>
      <w:tr w:rsidR="00444B15" w14:paraId="3EC88288" w14:textId="77777777" w:rsidTr="00444B15">
        <w:tc>
          <w:tcPr>
            <w:tcW w:w="2338" w:type="dxa"/>
          </w:tcPr>
          <w:p w14:paraId="0727D71D" w14:textId="7E8FF186" w:rsidR="00444B15"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Ugod 19B/19C/19F</w:t>
            </w:r>
          </w:p>
        </w:tc>
        <w:tc>
          <w:tcPr>
            <w:tcW w:w="2127" w:type="dxa"/>
          </w:tcPr>
          <w:p w14:paraId="1E743686" w14:textId="34882322" w:rsidR="00444B15"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2,4 m</w:t>
            </w:r>
          </w:p>
        </w:tc>
        <w:tc>
          <w:tcPr>
            <w:tcW w:w="1401" w:type="dxa"/>
          </w:tcPr>
          <w:p w14:paraId="6B5C74FD" w14:textId="6BF94A28" w:rsidR="00444B15"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1464</w:t>
            </w:r>
          </w:p>
        </w:tc>
        <w:tc>
          <w:tcPr>
            <w:tcW w:w="2142" w:type="dxa"/>
          </w:tcPr>
          <w:p w14:paraId="55010498" w14:textId="77777777" w:rsidR="00444B15" w:rsidRDefault="00444B15" w:rsidP="00507059">
            <w:pPr>
              <w:suppressAutoHyphens/>
              <w:jc w:val="both"/>
              <w:rPr>
                <w:rFonts w:ascii="Aldine721_PFL" w:hAnsi="Aldine721_PFL" w:cs="Aldine721_PFL"/>
                <w:sz w:val="24"/>
                <w:szCs w:val="24"/>
                <w:lang w:val="hu-HU" w:eastAsia="zh-CN"/>
              </w:rPr>
            </w:pPr>
          </w:p>
        </w:tc>
        <w:tc>
          <w:tcPr>
            <w:tcW w:w="1770" w:type="dxa"/>
          </w:tcPr>
          <w:p w14:paraId="231A30A2" w14:textId="77777777" w:rsidR="00444B15" w:rsidRDefault="00444B15" w:rsidP="00507059">
            <w:pPr>
              <w:suppressAutoHyphens/>
              <w:jc w:val="both"/>
              <w:rPr>
                <w:rFonts w:ascii="Aldine721_PFL" w:hAnsi="Aldine721_PFL" w:cs="Aldine721_PFL"/>
                <w:sz w:val="24"/>
                <w:szCs w:val="24"/>
                <w:lang w:val="hu-HU" w:eastAsia="zh-CN"/>
              </w:rPr>
            </w:pPr>
          </w:p>
        </w:tc>
      </w:tr>
      <w:tr w:rsidR="00444B15" w14:paraId="4D55957F" w14:textId="77777777" w:rsidTr="00444B15">
        <w:tc>
          <w:tcPr>
            <w:tcW w:w="2338" w:type="dxa"/>
          </w:tcPr>
          <w:p w14:paraId="7C10B890" w14:textId="07A52652" w:rsidR="00444B15"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Ugod 7B</w:t>
            </w:r>
          </w:p>
        </w:tc>
        <w:tc>
          <w:tcPr>
            <w:tcW w:w="2127" w:type="dxa"/>
          </w:tcPr>
          <w:p w14:paraId="28855477" w14:textId="65B8A5F7" w:rsidR="00444B15" w:rsidRPr="00444B15" w:rsidRDefault="00444B15" w:rsidP="00507059">
            <w:pPr>
              <w:suppressAutoHyphens/>
              <w:jc w:val="both"/>
              <w:rPr>
                <w:rFonts w:ascii="Aldine721_PFL" w:hAnsi="Aldine721_PFL" w:cs="Aldine721_PFL"/>
                <w:b/>
                <w:bCs/>
                <w:sz w:val="24"/>
                <w:szCs w:val="24"/>
                <w:lang w:val="hu-HU" w:eastAsia="zh-CN"/>
              </w:rPr>
            </w:pPr>
            <w:r>
              <w:rPr>
                <w:rFonts w:ascii="Aldine721_PFL" w:hAnsi="Aldine721_PFL" w:cs="Aldine721_PFL"/>
                <w:sz w:val="24"/>
                <w:szCs w:val="24"/>
                <w:lang w:val="hu-HU" w:eastAsia="zh-CN"/>
              </w:rPr>
              <w:t>magas fonat 2,4 m</w:t>
            </w:r>
          </w:p>
        </w:tc>
        <w:tc>
          <w:tcPr>
            <w:tcW w:w="1401" w:type="dxa"/>
          </w:tcPr>
          <w:p w14:paraId="1E061F4A" w14:textId="71289078" w:rsidR="00444B15"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980</w:t>
            </w:r>
          </w:p>
        </w:tc>
        <w:tc>
          <w:tcPr>
            <w:tcW w:w="2142" w:type="dxa"/>
          </w:tcPr>
          <w:p w14:paraId="6BEB2D5A" w14:textId="77777777" w:rsidR="00444B15" w:rsidRDefault="00444B15" w:rsidP="00507059">
            <w:pPr>
              <w:suppressAutoHyphens/>
              <w:jc w:val="both"/>
              <w:rPr>
                <w:rFonts w:ascii="Aldine721_PFL" w:hAnsi="Aldine721_PFL" w:cs="Aldine721_PFL"/>
                <w:sz w:val="24"/>
                <w:szCs w:val="24"/>
                <w:lang w:val="hu-HU" w:eastAsia="zh-CN"/>
              </w:rPr>
            </w:pPr>
          </w:p>
        </w:tc>
        <w:tc>
          <w:tcPr>
            <w:tcW w:w="1770" w:type="dxa"/>
          </w:tcPr>
          <w:p w14:paraId="3837BCDF" w14:textId="77777777" w:rsidR="00444B15" w:rsidRDefault="00444B15" w:rsidP="00507059">
            <w:pPr>
              <w:suppressAutoHyphens/>
              <w:jc w:val="both"/>
              <w:rPr>
                <w:rFonts w:ascii="Aldine721_PFL" w:hAnsi="Aldine721_PFL" w:cs="Aldine721_PFL"/>
                <w:sz w:val="24"/>
                <w:szCs w:val="24"/>
                <w:lang w:val="hu-HU" w:eastAsia="zh-CN"/>
              </w:rPr>
            </w:pPr>
          </w:p>
        </w:tc>
      </w:tr>
      <w:tr w:rsidR="00444B15" w14:paraId="2F2DA7B1" w14:textId="77777777" w:rsidTr="00444B15">
        <w:tc>
          <w:tcPr>
            <w:tcW w:w="2338" w:type="dxa"/>
          </w:tcPr>
          <w:p w14:paraId="7BADBD4B" w14:textId="7CC0FCB6" w:rsidR="00444B15"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Ugod 38J</w:t>
            </w:r>
          </w:p>
        </w:tc>
        <w:tc>
          <w:tcPr>
            <w:tcW w:w="2127" w:type="dxa"/>
          </w:tcPr>
          <w:p w14:paraId="5343F1D6" w14:textId="77C3F408" w:rsidR="00444B15" w:rsidRDefault="00444B15"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2,4 m</w:t>
            </w:r>
          </w:p>
        </w:tc>
        <w:tc>
          <w:tcPr>
            <w:tcW w:w="1401" w:type="dxa"/>
          </w:tcPr>
          <w:p w14:paraId="70A187DD" w14:textId="4767B382" w:rsidR="00444B15"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930</w:t>
            </w:r>
          </w:p>
        </w:tc>
        <w:tc>
          <w:tcPr>
            <w:tcW w:w="2142" w:type="dxa"/>
          </w:tcPr>
          <w:p w14:paraId="7FE6236A" w14:textId="77777777" w:rsidR="00444B15" w:rsidRDefault="00444B15" w:rsidP="00507059">
            <w:pPr>
              <w:suppressAutoHyphens/>
              <w:jc w:val="both"/>
              <w:rPr>
                <w:rFonts w:ascii="Aldine721_PFL" w:hAnsi="Aldine721_PFL" w:cs="Aldine721_PFL"/>
                <w:sz w:val="24"/>
                <w:szCs w:val="24"/>
                <w:lang w:val="hu-HU" w:eastAsia="zh-CN"/>
              </w:rPr>
            </w:pPr>
          </w:p>
        </w:tc>
        <w:tc>
          <w:tcPr>
            <w:tcW w:w="1770" w:type="dxa"/>
          </w:tcPr>
          <w:p w14:paraId="3AE99CB5" w14:textId="77777777" w:rsidR="00444B15" w:rsidRDefault="00444B15" w:rsidP="00507059">
            <w:pPr>
              <w:suppressAutoHyphens/>
              <w:jc w:val="both"/>
              <w:rPr>
                <w:rFonts w:ascii="Aldine721_PFL" w:hAnsi="Aldine721_PFL" w:cs="Aldine721_PFL"/>
                <w:sz w:val="24"/>
                <w:szCs w:val="24"/>
                <w:lang w:val="hu-HU" w:eastAsia="zh-CN"/>
              </w:rPr>
            </w:pPr>
          </w:p>
        </w:tc>
      </w:tr>
      <w:tr w:rsidR="00575E81" w14:paraId="750798D5" w14:textId="77777777" w:rsidTr="00444B15">
        <w:tc>
          <w:tcPr>
            <w:tcW w:w="2338" w:type="dxa"/>
          </w:tcPr>
          <w:p w14:paraId="7FB70233" w14:textId="63EC7BF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w:t>
            </w:r>
          </w:p>
        </w:tc>
        <w:tc>
          <w:tcPr>
            <w:tcW w:w="2127" w:type="dxa"/>
          </w:tcPr>
          <w:p w14:paraId="2ADC5750" w14:textId="77777777" w:rsidR="00575E81" w:rsidRDefault="00575E81" w:rsidP="00507059">
            <w:pPr>
              <w:suppressAutoHyphens/>
              <w:jc w:val="both"/>
              <w:rPr>
                <w:rFonts w:ascii="Aldine721_PFL" w:hAnsi="Aldine721_PFL" w:cs="Aldine721_PFL"/>
                <w:sz w:val="24"/>
                <w:szCs w:val="24"/>
                <w:lang w:val="hu-HU" w:eastAsia="zh-CN"/>
              </w:rPr>
            </w:pPr>
          </w:p>
        </w:tc>
        <w:tc>
          <w:tcPr>
            <w:tcW w:w="1401" w:type="dxa"/>
          </w:tcPr>
          <w:p w14:paraId="620E6A68" w14:textId="29B1D4C1" w:rsidR="00575E81" w:rsidRDefault="00444B15" w:rsidP="00444B15">
            <w:pPr>
              <w:suppressAutoHyphens/>
              <w:jc w:val="center"/>
              <w:rPr>
                <w:rFonts w:ascii="Aldine721_PFL" w:hAnsi="Aldine721_PFL" w:cs="Aldine721_PFL"/>
                <w:sz w:val="24"/>
                <w:szCs w:val="24"/>
                <w:lang w:val="hu-HU" w:eastAsia="zh-CN"/>
              </w:rPr>
            </w:pPr>
            <w:r>
              <w:rPr>
                <w:rFonts w:ascii="Aldine721_PFL" w:hAnsi="Aldine721_PFL" w:cs="Aldine721_PFL"/>
                <w:sz w:val="24"/>
                <w:szCs w:val="24"/>
                <w:lang w:val="hu-HU" w:eastAsia="zh-CN"/>
              </w:rPr>
              <w:t>7044</w:t>
            </w:r>
          </w:p>
        </w:tc>
        <w:tc>
          <w:tcPr>
            <w:tcW w:w="2142" w:type="dxa"/>
          </w:tcPr>
          <w:p w14:paraId="5E150985"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681B292D" w14:textId="77777777" w:rsidR="00575E81" w:rsidRDefault="00575E81" w:rsidP="00507059">
            <w:pPr>
              <w:suppressAutoHyphens/>
              <w:jc w:val="both"/>
              <w:rPr>
                <w:rFonts w:ascii="Aldine721_PFL" w:hAnsi="Aldine721_PFL" w:cs="Aldine721_PFL"/>
                <w:sz w:val="24"/>
                <w:szCs w:val="24"/>
                <w:lang w:val="hu-HU" w:eastAsia="zh-CN"/>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lastRenderedPageBreak/>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2C43CA91"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Pr>
          <w:rFonts w:ascii="Aldine721_PFL" w:hAnsi="Aldine721_PFL" w:cs="Aldine721_PFL"/>
          <w:sz w:val="24"/>
          <w:szCs w:val="24"/>
          <w:lang w:val="hu-HU"/>
        </w:rPr>
        <w:t xml:space="preserve"> </w:t>
      </w:r>
      <w:r w:rsidR="00444B15">
        <w:rPr>
          <w:rFonts w:ascii="Aldine721_PFL" w:hAnsi="Aldine721_PFL" w:cs="Aldine721_PFL"/>
          <w:sz w:val="24"/>
          <w:szCs w:val="24"/>
          <w:lang w:val="hu-HU"/>
        </w:rPr>
        <w:t>Gergál Sándor</w:t>
      </w:r>
      <w:r w:rsidR="00EF4D3A">
        <w:rPr>
          <w:rFonts w:ascii="Aldine721_PFL" w:hAnsi="Aldine721_PFL" w:cs="Aldine721_PFL"/>
          <w:sz w:val="24"/>
          <w:szCs w:val="24"/>
          <w:lang w:val="hu-HU"/>
        </w:rPr>
        <w:t xml:space="preserve"> erdőgondnok tel.: </w:t>
      </w:r>
      <w:r w:rsidR="00444B15">
        <w:rPr>
          <w:rFonts w:ascii="Aldine721_PFL" w:hAnsi="Aldine721_PFL" w:cs="Aldine721_PFL"/>
          <w:sz w:val="24"/>
          <w:szCs w:val="24"/>
          <w:lang w:val="hu-HU"/>
        </w:rPr>
        <w:t xml:space="preserve">0630/6632994  </w:t>
      </w:r>
    </w:p>
    <w:p w14:paraId="5150E4BE" w14:textId="11A2980D" w:rsidR="00444B15" w:rsidRPr="00FE4A72" w:rsidRDefault="00444B15" w:rsidP="00791FDC">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ab/>
        <w:t xml:space="preserve">                             Bajner Attila erdőgondnok tel.: 0630/2688995</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0CAD6AB-77E4-477E-A623-98B966D59CDA}"/>
    <w:embedBold r:id="rId2" w:fontKey="{85CEAE95-61B0-40E5-A960-A4EFE2AC2094}"/>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500BD828-5904-4B8D-9026-AC2CDAEE07E3}"/>
    <w:embedBold r:id="rId4" w:fontKey="{9595BDC1-25A9-4F83-BAFC-A04C55854871}"/>
    <w:embedItalic r:id="rId5" w:fontKey="{5242FE30-429A-4563-AED5-1A0388EF5014}"/>
    <w:embedBoldItalic r:id="rId6" w:fontKey="{51C37604-2439-4FDA-B251-837AB12DD546}"/>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E604F4"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7E1A"/>
    <w:rsid w:val="002D10F2"/>
    <w:rsid w:val="002D58F7"/>
    <w:rsid w:val="002E2BE0"/>
    <w:rsid w:val="002E2E43"/>
    <w:rsid w:val="002E4A4D"/>
    <w:rsid w:val="002F1B39"/>
    <w:rsid w:val="003010FA"/>
    <w:rsid w:val="00302D8E"/>
    <w:rsid w:val="00305D29"/>
    <w:rsid w:val="00306B5B"/>
    <w:rsid w:val="00311E94"/>
    <w:rsid w:val="00316259"/>
    <w:rsid w:val="003247FA"/>
    <w:rsid w:val="00325F33"/>
    <w:rsid w:val="00327D69"/>
    <w:rsid w:val="003368D3"/>
    <w:rsid w:val="00340324"/>
    <w:rsid w:val="00343351"/>
    <w:rsid w:val="00346387"/>
    <w:rsid w:val="003528DF"/>
    <w:rsid w:val="00362EE1"/>
    <w:rsid w:val="00362FA1"/>
    <w:rsid w:val="003706DC"/>
    <w:rsid w:val="00384181"/>
    <w:rsid w:val="0039199D"/>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21C09"/>
    <w:rsid w:val="00422C83"/>
    <w:rsid w:val="004263DC"/>
    <w:rsid w:val="00431B7C"/>
    <w:rsid w:val="00432941"/>
    <w:rsid w:val="00443EA6"/>
    <w:rsid w:val="00444B15"/>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206C0"/>
    <w:rsid w:val="005256A5"/>
    <w:rsid w:val="0053139B"/>
    <w:rsid w:val="005321FB"/>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425ED"/>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44CB1"/>
    <w:rsid w:val="00A47297"/>
    <w:rsid w:val="00A5273E"/>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C19A4"/>
    <w:rsid w:val="00BC2E77"/>
    <w:rsid w:val="00BC6AE2"/>
    <w:rsid w:val="00BC6B80"/>
    <w:rsid w:val="00BD49AD"/>
    <w:rsid w:val="00BD5737"/>
    <w:rsid w:val="00BE0D7E"/>
    <w:rsid w:val="00BE3B69"/>
    <w:rsid w:val="00BE434D"/>
    <w:rsid w:val="00C214D3"/>
    <w:rsid w:val="00C22E2A"/>
    <w:rsid w:val="00C270F3"/>
    <w:rsid w:val="00C27BC3"/>
    <w:rsid w:val="00C400FD"/>
    <w:rsid w:val="00C4025C"/>
    <w:rsid w:val="00C42675"/>
    <w:rsid w:val="00C43D71"/>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2DD"/>
    <w:rsid w:val="00D2658E"/>
    <w:rsid w:val="00D447F5"/>
    <w:rsid w:val="00D448DC"/>
    <w:rsid w:val="00D45C23"/>
    <w:rsid w:val="00D46648"/>
    <w:rsid w:val="00D47668"/>
    <w:rsid w:val="00D55EA3"/>
    <w:rsid w:val="00D638E1"/>
    <w:rsid w:val="00D66C48"/>
    <w:rsid w:val="00D70F9B"/>
    <w:rsid w:val="00D842AD"/>
    <w:rsid w:val="00D9098D"/>
    <w:rsid w:val="00D911BB"/>
    <w:rsid w:val="00D95F94"/>
    <w:rsid w:val="00DB27D6"/>
    <w:rsid w:val="00DB44D5"/>
    <w:rsid w:val="00DE7547"/>
    <w:rsid w:val="00DF1DB6"/>
    <w:rsid w:val="00DF5697"/>
    <w:rsid w:val="00E015A4"/>
    <w:rsid w:val="00E029E0"/>
    <w:rsid w:val="00E0603A"/>
    <w:rsid w:val="00E1668D"/>
    <w:rsid w:val="00E22A15"/>
    <w:rsid w:val="00E24B29"/>
    <w:rsid w:val="00E2625A"/>
    <w:rsid w:val="00E265E0"/>
    <w:rsid w:val="00E31D2E"/>
    <w:rsid w:val="00E56952"/>
    <w:rsid w:val="00E604F4"/>
    <w:rsid w:val="00E7059A"/>
    <w:rsid w:val="00E71BF3"/>
    <w:rsid w:val="00E728EF"/>
    <w:rsid w:val="00E73D5F"/>
    <w:rsid w:val="00E75DB9"/>
    <w:rsid w:val="00E8164B"/>
    <w:rsid w:val="00E86456"/>
    <w:rsid w:val="00E867A8"/>
    <w:rsid w:val="00E922D5"/>
    <w:rsid w:val="00E9591B"/>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754</TotalTime>
  <Pages>15</Pages>
  <Words>3790</Words>
  <Characters>26156</Characters>
  <Application>Microsoft Office Word</Application>
  <DocSecurity>0</DocSecurity>
  <Lines>217</Lines>
  <Paragraphs>59</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29887</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26</cp:revision>
  <cp:lastPrinted>2026-02-09T11:36:00Z</cp:lastPrinted>
  <dcterms:created xsi:type="dcterms:W3CDTF">2024-12-27T06:30:00Z</dcterms:created>
  <dcterms:modified xsi:type="dcterms:W3CDTF">2026-02-10T12:46:00Z</dcterms:modified>
</cp:coreProperties>
</file>