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41" w:type="pct"/>
        <w:tblCellSpacing w:w="15" w:type="dxa"/>
        <w:tblCellMar>
          <w:top w:w="15" w:type="dxa"/>
          <w:left w:w="15" w:type="dxa"/>
          <w:bottom w:w="15" w:type="dxa"/>
          <w:right w:w="15" w:type="dxa"/>
        </w:tblCellMar>
        <w:tblLook w:val="04A0" w:firstRow="1" w:lastRow="0" w:firstColumn="1" w:lastColumn="0" w:noHBand="0" w:noVBand="1"/>
      </w:tblPr>
      <w:tblGrid>
        <w:gridCol w:w="9621"/>
        <w:gridCol w:w="187"/>
      </w:tblGrid>
      <w:tr w:rsidR="00311E94" w:rsidRPr="008B3EFC" w14:paraId="7BC4A9CA" w14:textId="77777777" w:rsidTr="00D262DD">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A78CED1" w14:textId="72F05B20" w:rsidR="000D4D3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405F53">
              <w:rPr>
                <w:rFonts w:ascii="Aldine721_PFL" w:hAnsi="Aldine721_PFL" w:cs="Aldine721_PFL"/>
                <w:bCs/>
                <w:sz w:val="24"/>
                <w:szCs w:val="24"/>
                <w:lang w:val="hu-HU" w:eastAsia="hu-HU"/>
              </w:rPr>
              <w:t>:</w:t>
            </w:r>
          </w:p>
          <w:p w14:paraId="2BCB676B" w14:textId="77777777" w:rsidR="00405F53" w:rsidRDefault="00405F53" w:rsidP="00507059">
            <w:pPr>
              <w:jc w:val="both"/>
              <w:rPr>
                <w:rFonts w:ascii="Aldine721_PFL" w:hAnsi="Aldine721_PFL" w:cs="Aldine721_PFL"/>
                <w:bCs/>
                <w:sz w:val="24"/>
                <w:szCs w:val="24"/>
                <w:lang w:val="hu-HU" w:eastAsia="hu-HU"/>
              </w:rPr>
            </w:pPr>
          </w:p>
          <w:p w14:paraId="07A32F8D" w14:textId="77777777" w:rsidR="00F9550D" w:rsidRDefault="00F9550D" w:rsidP="00507059">
            <w:pPr>
              <w:jc w:val="both"/>
              <w:rPr>
                <w:rFonts w:ascii="Aldine721_PFL" w:hAnsi="Aldine721_PFL" w:cs="Aldine721_PFL"/>
                <w:bCs/>
                <w:sz w:val="24"/>
                <w:szCs w:val="24"/>
                <w:lang w:val="hu-HU" w:eastAsia="hu-HU"/>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C90681" w:rsidRPr="00BC6AE2" w14:paraId="7C3749D4" w14:textId="77777777" w:rsidTr="00405F53">
              <w:trPr>
                <w:trHeight w:val="300"/>
              </w:trPr>
              <w:tc>
                <w:tcPr>
                  <w:tcW w:w="1798" w:type="dxa"/>
                  <w:noWrap/>
                  <w:vAlign w:val="bottom"/>
                  <w:hideMark/>
                </w:tcPr>
                <w:p w14:paraId="75D7130F" w14:textId="7ACD0F09"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57032C1F" w14:textId="194EF62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sidR="009B75D5">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FC07CE6" w14:textId="6A10C284" w:rsidR="00C90681" w:rsidRPr="00F30E47" w:rsidRDefault="009B75D5"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06846304" w14:textId="43CE0FE6"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 xml:space="preserve">bontott fonat </w:t>
                  </w:r>
                  <w:r w:rsidR="00D70F9B" w:rsidRPr="00F30E47">
                    <w:rPr>
                      <w:rFonts w:ascii="Calibri" w:hAnsi="Calibri" w:cs="Calibri"/>
                      <w:b/>
                      <w:bCs/>
                      <w:color w:val="000000"/>
                      <w:szCs w:val="22"/>
                      <w:lang w:val="hu-HU" w:eastAsia="hu-HU"/>
                    </w:rPr>
                    <w:t>2 m-es</w:t>
                  </w:r>
                </w:p>
              </w:tc>
              <w:tc>
                <w:tcPr>
                  <w:tcW w:w="1383" w:type="dxa"/>
                  <w:noWrap/>
                  <w:vAlign w:val="bottom"/>
                  <w:hideMark/>
                </w:tcPr>
                <w:p w14:paraId="1FD753AB"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0D5475C9"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C90681" w:rsidRPr="00BC6AE2" w14:paraId="26BF5DAE" w14:textId="77777777" w:rsidTr="00405F53">
              <w:trPr>
                <w:trHeight w:val="300"/>
              </w:trPr>
              <w:tc>
                <w:tcPr>
                  <w:tcW w:w="1798" w:type="dxa"/>
                  <w:noWrap/>
                  <w:vAlign w:val="bottom"/>
                  <w:hideMark/>
                </w:tcPr>
                <w:p w14:paraId="7018317D" w14:textId="27C6D3AB" w:rsidR="00C90681" w:rsidRPr="00BC6AE2" w:rsidRDefault="00C90681" w:rsidP="009E2823">
                  <w:pPr>
                    <w:jc w:val="center"/>
                    <w:rPr>
                      <w:rFonts w:ascii="Calibri" w:hAnsi="Calibri" w:cs="Calibri"/>
                      <w:color w:val="000000"/>
                      <w:szCs w:val="22"/>
                      <w:lang w:val="hu-HU" w:eastAsia="hu-HU"/>
                    </w:rPr>
                  </w:pPr>
                </w:p>
              </w:tc>
              <w:tc>
                <w:tcPr>
                  <w:tcW w:w="1166" w:type="dxa"/>
                  <w:noWrap/>
                  <w:vAlign w:val="bottom"/>
                  <w:hideMark/>
                </w:tcPr>
                <w:p w14:paraId="6B2F82C4" w14:textId="383DD549"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284" w:type="dxa"/>
                  <w:noWrap/>
                  <w:vAlign w:val="bottom"/>
                  <w:hideMark/>
                </w:tcPr>
                <w:p w14:paraId="18B88ADF" w14:textId="372C276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43" w:type="dxa"/>
                  <w:noWrap/>
                  <w:vAlign w:val="bottom"/>
                  <w:hideMark/>
                </w:tcPr>
                <w:p w14:paraId="7AB4559D" w14:textId="33EFE0F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83" w:type="dxa"/>
                  <w:noWrap/>
                  <w:vAlign w:val="bottom"/>
                  <w:hideMark/>
                </w:tcPr>
                <w:p w14:paraId="7345689C" w14:textId="149597E8"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949" w:type="dxa"/>
                  <w:noWrap/>
                  <w:vAlign w:val="bottom"/>
                  <w:hideMark/>
                </w:tcPr>
                <w:p w14:paraId="332B7F4C" w14:textId="49F159A6"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Pr>
                      <w:rFonts w:ascii="Calibri" w:hAnsi="Calibri" w:cs="Calibri"/>
                      <w:color w:val="000000"/>
                      <w:szCs w:val="22"/>
                      <w:lang w:val="hu-HU" w:eastAsia="hu-HU"/>
                    </w:rPr>
                    <w:t>m</w:t>
                  </w:r>
                </w:p>
              </w:tc>
            </w:tr>
            <w:tr w:rsidR="00C90681" w:rsidRPr="00BC6AE2" w14:paraId="35553E3B" w14:textId="77777777" w:rsidTr="00405F53">
              <w:trPr>
                <w:trHeight w:val="300"/>
              </w:trPr>
              <w:tc>
                <w:tcPr>
                  <w:tcW w:w="1798" w:type="dxa"/>
                  <w:noWrap/>
                  <w:vAlign w:val="bottom"/>
                  <w:hideMark/>
                </w:tcPr>
                <w:p w14:paraId="1679923D" w14:textId="11B3034B"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50EBE036" w14:textId="30E013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04055E59" w14:textId="3CB437EE"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5D0130EE" w14:textId="1B920241"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11BF07EF" w14:textId="4B6D3F5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61A295AF" w14:textId="6A7C16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C90681" w:rsidRPr="00BC6AE2" w14:paraId="633DC29A" w14:textId="77777777" w:rsidTr="00405F53">
              <w:trPr>
                <w:trHeight w:val="300"/>
              </w:trPr>
              <w:tc>
                <w:tcPr>
                  <w:tcW w:w="1798" w:type="dxa"/>
                  <w:noWrap/>
                  <w:vAlign w:val="bottom"/>
                  <w:hideMark/>
                </w:tcPr>
                <w:p w14:paraId="2241273D"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388B25C7" w14:textId="778A8207" w:rsidR="00C90681" w:rsidRPr="00BC6AE2" w:rsidRDefault="00D9098D" w:rsidP="00D9098D">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4D351C3B" w14:textId="29119931"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0988F494" w14:textId="2EED847D"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661B8FE1" w14:textId="0EC80B6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1D1FAD08" w14:textId="6A9B21FE"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C90681" w:rsidRPr="00BC6AE2" w14:paraId="70076A5C" w14:textId="77777777" w:rsidTr="00405F53">
              <w:trPr>
                <w:trHeight w:val="300"/>
              </w:trPr>
              <w:tc>
                <w:tcPr>
                  <w:tcW w:w="1798" w:type="dxa"/>
                  <w:noWrap/>
                  <w:vAlign w:val="bottom"/>
                  <w:hideMark/>
                </w:tcPr>
                <w:p w14:paraId="535F7EB6"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118CF41F" w14:textId="4ADE8ECE"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677E013B" w14:textId="78FE89C3"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68022892" w14:textId="4ABC7CF9"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35DB57B6" w14:textId="40CB37F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0AB22A24" w14:textId="3577526C"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C90681" w:rsidRPr="00BC6AE2" w14:paraId="22A23503" w14:textId="77777777" w:rsidTr="00405F53">
              <w:trPr>
                <w:trHeight w:val="300"/>
              </w:trPr>
              <w:tc>
                <w:tcPr>
                  <w:tcW w:w="1798" w:type="dxa"/>
                  <w:noWrap/>
                  <w:vAlign w:val="bottom"/>
                  <w:hideMark/>
                </w:tcPr>
                <w:p w14:paraId="054D1153" w14:textId="598E4E09" w:rsidR="00C90681" w:rsidRPr="00BC6AE2" w:rsidRDefault="00BC6B8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789E5B0A" w14:textId="031F9CD6"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6E17902E" w14:textId="43549732"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1903372A" w14:textId="1F393088"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2B6802E0" w14:textId="7007A34D"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3AA9E425" w14:textId="781C722B"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C90681" w:rsidRPr="00BC6AE2" w14:paraId="4BBE603B" w14:textId="77777777" w:rsidTr="00405F53">
              <w:trPr>
                <w:trHeight w:val="300"/>
              </w:trPr>
              <w:tc>
                <w:tcPr>
                  <w:tcW w:w="1798" w:type="dxa"/>
                  <w:noWrap/>
                  <w:vAlign w:val="bottom"/>
                  <w:hideMark/>
                </w:tcPr>
                <w:p w14:paraId="43D87833"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62881AA3" w14:textId="331A1B27"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1A72BE74" w14:textId="434AE4BB" w:rsidR="00C90681" w:rsidRPr="00BC6AE2" w:rsidRDefault="00C90681" w:rsidP="009E2823">
                  <w:pPr>
                    <w:jc w:val="center"/>
                    <w:rPr>
                      <w:rFonts w:ascii="Calibri" w:hAnsi="Calibri" w:cs="Calibri"/>
                      <w:color w:val="000000"/>
                      <w:szCs w:val="22"/>
                      <w:lang w:val="hu-HU" w:eastAsia="hu-HU"/>
                    </w:rPr>
                  </w:pPr>
                </w:p>
              </w:tc>
              <w:tc>
                <w:tcPr>
                  <w:tcW w:w="1343" w:type="dxa"/>
                  <w:noWrap/>
                  <w:vAlign w:val="bottom"/>
                </w:tcPr>
                <w:p w14:paraId="3F011672" w14:textId="64FC4BE1"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27C6F6FF" w14:textId="0BCA6EB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66E97B2" w14:textId="2BEFC852"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C90681" w:rsidRPr="00BC6AE2" w14:paraId="19B8ABFE" w14:textId="77777777" w:rsidTr="00405F53">
              <w:trPr>
                <w:trHeight w:val="300"/>
              </w:trPr>
              <w:tc>
                <w:tcPr>
                  <w:tcW w:w="1798" w:type="dxa"/>
                  <w:noWrap/>
                  <w:vAlign w:val="bottom"/>
                  <w:hideMark/>
                </w:tcPr>
                <w:p w14:paraId="617E85BB"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4DDD5004" w14:textId="7EB20F7B" w:rsidR="00C90681" w:rsidRPr="00BC6AE2" w:rsidRDefault="00C90681" w:rsidP="009E2823">
                  <w:pPr>
                    <w:jc w:val="center"/>
                    <w:rPr>
                      <w:rFonts w:ascii="Calibri" w:hAnsi="Calibri" w:cs="Calibri"/>
                      <w:color w:val="000000"/>
                      <w:szCs w:val="22"/>
                      <w:lang w:val="hu-HU" w:eastAsia="hu-HU"/>
                    </w:rPr>
                  </w:pPr>
                </w:p>
              </w:tc>
              <w:tc>
                <w:tcPr>
                  <w:tcW w:w="1284" w:type="dxa"/>
                  <w:noWrap/>
                  <w:vAlign w:val="bottom"/>
                </w:tcPr>
                <w:p w14:paraId="3E5397AC" w14:textId="0FE3F248"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7EE82BE" w14:textId="6BFBC78F" w:rsidR="00C90681" w:rsidRPr="00BC6AE2" w:rsidRDefault="00C90681" w:rsidP="009E2823">
                  <w:pPr>
                    <w:jc w:val="center"/>
                    <w:rPr>
                      <w:rFonts w:ascii="Calibri" w:hAnsi="Calibri" w:cs="Calibri"/>
                      <w:color w:val="000000"/>
                      <w:szCs w:val="22"/>
                      <w:lang w:val="hu-HU" w:eastAsia="hu-HU"/>
                    </w:rPr>
                  </w:pPr>
                </w:p>
              </w:tc>
              <w:tc>
                <w:tcPr>
                  <w:tcW w:w="1383" w:type="dxa"/>
                  <w:noWrap/>
                  <w:vAlign w:val="bottom"/>
                </w:tcPr>
                <w:p w14:paraId="041A8406" w14:textId="49CD81DD"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E1A804C" w14:textId="442DBF5A"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C90681" w:rsidRPr="00BC6AE2" w14:paraId="0C8F8963" w14:textId="77777777" w:rsidTr="00F30E47">
              <w:trPr>
                <w:trHeight w:val="300"/>
              </w:trPr>
              <w:tc>
                <w:tcPr>
                  <w:tcW w:w="1798" w:type="dxa"/>
                  <w:tcBorders>
                    <w:top w:val="single" w:sz="4" w:space="0" w:color="auto"/>
                    <w:left w:val="single" w:sz="4" w:space="0" w:color="auto"/>
                    <w:bottom w:val="single" w:sz="4" w:space="0" w:color="auto"/>
                  </w:tcBorders>
                  <w:noWrap/>
                  <w:vAlign w:val="bottom"/>
                  <w:hideMark/>
                </w:tcPr>
                <w:p w14:paraId="1FF3030F" w14:textId="77108F5C"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48C92593" w14:textId="479AA22C"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67B34B0C" w14:textId="2BD61A9E"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6452F29C" w14:textId="18B5490A"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5D32300C" w14:textId="6635905C" w:rsidR="00C90681" w:rsidRPr="00F30E47" w:rsidRDefault="00C90681" w:rsidP="009E282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2A40A1E5" w14:textId="371804AB" w:rsidR="00C90681" w:rsidRPr="00F30E47" w:rsidRDefault="00E015A4"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78861F7A" w14:textId="16278B9D" w:rsidR="00346387" w:rsidRDefault="00346387" w:rsidP="00AE26F0">
            <w:pPr>
              <w:rPr>
                <w:rFonts w:ascii="Aldine721_PFL" w:hAnsi="Aldine721_PFL" w:cs="Aldine721_PFL"/>
              </w:rPr>
            </w:pPr>
          </w:p>
          <w:p w14:paraId="275F336D" w14:textId="77777777" w:rsidR="00AE26F0" w:rsidRPr="00C90681" w:rsidRDefault="00AE26F0" w:rsidP="00AE26F0">
            <w:pPr>
              <w:rPr>
                <w:rFonts w:ascii="Aldine721_PFL" w:hAnsi="Aldine721_PFL" w:cs="Aldine721_PFL"/>
              </w:rPr>
            </w:pPr>
          </w:p>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3E8C350C"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w:t>
            </w:r>
            <w:r w:rsidR="00D262DD">
              <w:rPr>
                <w:rFonts w:ascii="Aldine721_PFL" w:hAnsi="Aldine721_PFL" w:cs="Aldine721_PFL"/>
                <w:sz w:val="24"/>
                <w:szCs w:val="24"/>
                <w:highlight w:val="yellow"/>
                <w:lang w:val="hu-HU" w:eastAsia="hu-HU"/>
              </w:rPr>
              <w:t>.1 illetve a 2.2</w:t>
            </w:r>
            <w:r w:rsidRPr="009B75D5">
              <w:rPr>
                <w:rFonts w:ascii="Aldine721_PFL" w:hAnsi="Aldine721_PFL" w:cs="Aldine721_PFL"/>
                <w:sz w:val="24"/>
                <w:szCs w:val="24"/>
                <w:highlight w:val="yellow"/>
                <w:lang w:val="hu-HU" w:eastAsia="hu-HU"/>
              </w:rPr>
              <w:t xml:space="preserve">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lastRenderedPageBreak/>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23DBEE3E"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w:t>
      </w:r>
      <w:r w:rsidRPr="008B3EFC">
        <w:rPr>
          <w:rFonts w:ascii="Aldine721_PFL" w:hAnsi="Aldine721_PFL" w:cs="Aldine721_PFL"/>
          <w:sz w:val="24"/>
          <w:szCs w:val="24"/>
          <w:lang w:val="hu-HU" w:eastAsia="hu-HU"/>
        </w:rPr>
        <w:lastRenderedPageBreak/>
        <w:t xml:space="preserve">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1C54F2FD"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Bakonybéli Erdészetének</w:t>
      </w:r>
      <w:r w:rsidR="00BE0D7E" w:rsidRPr="008B6CE0">
        <w:rPr>
          <w:rFonts w:ascii="Aldine721_PFL" w:hAnsi="Aldine721_PFL" w:cs="Aldine721_PFL"/>
          <w:b/>
          <w:i/>
          <w:sz w:val="24"/>
          <w:szCs w:val="24"/>
          <w:lang w:val="hu-HU" w:eastAsia="hu-HU"/>
        </w:rPr>
        <w:t>.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Style w:val="Rcsostblzat"/>
        <w:tblW w:w="0" w:type="auto"/>
        <w:tblInd w:w="38" w:type="dxa"/>
        <w:tblLook w:val="04A0" w:firstRow="1" w:lastRow="0" w:firstColumn="1" w:lastColumn="0" w:noHBand="0" w:noVBand="1"/>
      </w:tblPr>
      <w:tblGrid>
        <w:gridCol w:w="2764"/>
        <w:gridCol w:w="1701"/>
        <w:gridCol w:w="1401"/>
        <w:gridCol w:w="2142"/>
        <w:gridCol w:w="1770"/>
      </w:tblGrid>
      <w:tr w:rsidR="00575E81" w14:paraId="6E41F85E" w14:textId="77777777" w:rsidTr="002E4A4D">
        <w:tc>
          <w:tcPr>
            <w:tcW w:w="2764" w:type="dxa"/>
          </w:tcPr>
          <w:p w14:paraId="02ED1823" w14:textId="3FA33AE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Erdőrészlet</w:t>
            </w:r>
          </w:p>
        </w:tc>
        <w:tc>
          <w:tcPr>
            <w:tcW w:w="1701" w:type="dxa"/>
          </w:tcPr>
          <w:p w14:paraId="5CC3AD7C" w14:textId="41EC711E"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típus</w:t>
            </w:r>
          </w:p>
        </w:tc>
        <w:tc>
          <w:tcPr>
            <w:tcW w:w="1401" w:type="dxa"/>
          </w:tcPr>
          <w:p w14:paraId="59E365C9" w14:textId="7C8999E3"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w:t>
            </w:r>
            <w:r w:rsidR="002E4A4D">
              <w:rPr>
                <w:rFonts w:ascii="Aldine721_PFL" w:hAnsi="Aldine721_PFL" w:cs="Aldine721_PFL"/>
                <w:sz w:val="24"/>
                <w:szCs w:val="24"/>
                <w:lang w:val="hu-HU" w:eastAsia="zh-CN"/>
              </w:rPr>
              <w:t>ossz (fm)</w:t>
            </w:r>
          </w:p>
        </w:tc>
        <w:tc>
          <w:tcPr>
            <w:tcW w:w="2142" w:type="dxa"/>
          </w:tcPr>
          <w:p w14:paraId="03C4A48B" w14:textId="652FCFD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Vállalási ár (Ft/fm)</w:t>
            </w:r>
          </w:p>
        </w:tc>
        <w:tc>
          <w:tcPr>
            <w:tcW w:w="1770" w:type="dxa"/>
          </w:tcPr>
          <w:p w14:paraId="29E917C7" w14:textId="11062EC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 (Ft)</w:t>
            </w:r>
          </w:p>
        </w:tc>
      </w:tr>
      <w:tr w:rsidR="00575E81" w14:paraId="35B0BAB7" w14:textId="77777777" w:rsidTr="002E4A4D">
        <w:tc>
          <w:tcPr>
            <w:tcW w:w="2764" w:type="dxa"/>
          </w:tcPr>
          <w:p w14:paraId="73E22E7F" w14:textId="63EA705F"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Bakonyszűcs 41C;</w:t>
            </w:r>
            <w:r w:rsidR="003B0F04">
              <w:rPr>
                <w:rFonts w:ascii="Aldine721_PFL" w:hAnsi="Aldine721_PFL" w:cs="Aldine721_PFL"/>
                <w:sz w:val="24"/>
                <w:szCs w:val="24"/>
                <w:lang w:val="hu-HU" w:eastAsia="zh-CN"/>
              </w:rPr>
              <w:t xml:space="preserve"> </w:t>
            </w:r>
            <w:r>
              <w:rPr>
                <w:rFonts w:ascii="Aldine721_PFL" w:hAnsi="Aldine721_PFL" w:cs="Aldine721_PFL"/>
                <w:sz w:val="24"/>
                <w:szCs w:val="24"/>
                <w:lang w:val="hu-HU" w:eastAsia="zh-CN"/>
              </w:rPr>
              <w:t>D;F;H</w:t>
            </w:r>
          </w:p>
        </w:tc>
        <w:tc>
          <w:tcPr>
            <w:tcW w:w="1701" w:type="dxa"/>
          </w:tcPr>
          <w:p w14:paraId="471EC42F" w14:textId="0A57EEB6"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új</w:t>
            </w:r>
          </w:p>
        </w:tc>
        <w:tc>
          <w:tcPr>
            <w:tcW w:w="1401" w:type="dxa"/>
          </w:tcPr>
          <w:p w14:paraId="02591745" w14:textId="146B45A8"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1260</w:t>
            </w:r>
          </w:p>
        </w:tc>
        <w:tc>
          <w:tcPr>
            <w:tcW w:w="2142" w:type="dxa"/>
          </w:tcPr>
          <w:p w14:paraId="2EDE5D87"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23B6C503"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1AF74BE5" w14:textId="77777777" w:rsidTr="002E4A4D">
        <w:tc>
          <w:tcPr>
            <w:tcW w:w="2764" w:type="dxa"/>
          </w:tcPr>
          <w:p w14:paraId="57F7C1EA" w14:textId="5CC846F1"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Hárskút 6E</w:t>
            </w:r>
          </w:p>
        </w:tc>
        <w:tc>
          <w:tcPr>
            <w:tcW w:w="1701" w:type="dxa"/>
          </w:tcPr>
          <w:p w14:paraId="56D71A21" w14:textId="1D8143C0"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új</w:t>
            </w:r>
          </w:p>
        </w:tc>
        <w:tc>
          <w:tcPr>
            <w:tcW w:w="1401" w:type="dxa"/>
          </w:tcPr>
          <w:p w14:paraId="151241F4" w14:textId="19353341"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1855</w:t>
            </w:r>
          </w:p>
        </w:tc>
        <w:tc>
          <w:tcPr>
            <w:tcW w:w="2142" w:type="dxa"/>
          </w:tcPr>
          <w:p w14:paraId="7878D892"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4F195C50"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3C115357" w14:textId="77777777" w:rsidTr="002E4A4D">
        <w:tc>
          <w:tcPr>
            <w:tcW w:w="2764" w:type="dxa"/>
          </w:tcPr>
          <w:p w14:paraId="1C275A13" w14:textId="13E95D0D"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Hárskút 61E</w:t>
            </w:r>
          </w:p>
        </w:tc>
        <w:tc>
          <w:tcPr>
            <w:tcW w:w="1701" w:type="dxa"/>
          </w:tcPr>
          <w:p w14:paraId="2CB74220" w14:textId="40791D1E" w:rsidR="00575E81" w:rsidRDefault="00C214D3"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w:t>
            </w:r>
            <w:r w:rsidR="002E4A4D">
              <w:rPr>
                <w:rFonts w:ascii="Aldine721_PFL" w:hAnsi="Aldine721_PFL" w:cs="Aldine721_PFL"/>
                <w:sz w:val="24"/>
                <w:szCs w:val="24"/>
                <w:lang w:val="hu-HU" w:eastAsia="zh-CN"/>
              </w:rPr>
              <w:t>agas fonat új</w:t>
            </w:r>
          </w:p>
        </w:tc>
        <w:tc>
          <w:tcPr>
            <w:tcW w:w="1401" w:type="dxa"/>
          </w:tcPr>
          <w:p w14:paraId="0D709A72" w14:textId="62F91C68"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1028</w:t>
            </w:r>
          </w:p>
        </w:tc>
        <w:tc>
          <w:tcPr>
            <w:tcW w:w="2142" w:type="dxa"/>
          </w:tcPr>
          <w:p w14:paraId="33E1D291"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7957E5A1"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750798D5" w14:textId="77777777" w:rsidTr="002E4A4D">
        <w:tc>
          <w:tcPr>
            <w:tcW w:w="2764" w:type="dxa"/>
          </w:tcPr>
          <w:p w14:paraId="7FB70233" w14:textId="63EC7BF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w:t>
            </w:r>
          </w:p>
        </w:tc>
        <w:tc>
          <w:tcPr>
            <w:tcW w:w="1701" w:type="dxa"/>
          </w:tcPr>
          <w:p w14:paraId="2ADC5750" w14:textId="77777777" w:rsidR="00575E81" w:rsidRDefault="00575E81" w:rsidP="00507059">
            <w:pPr>
              <w:suppressAutoHyphens/>
              <w:jc w:val="both"/>
              <w:rPr>
                <w:rFonts w:ascii="Aldine721_PFL" w:hAnsi="Aldine721_PFL" w:cs="Aldine721_PFL"/>
                <w:sz w:val="24"/>
                <w:szCs w:val="24"/>
                <w:lang w:val="hu-HU" w:eastAsia="zh-CN"/>
              </w:rPr>
            </w:pPr>
          </w:p>
        </w:tc>
        <w:tc>
          <w:tcPr>
            <w:tcW w:w="1401" w:type="dxa"/>
          </w:tcPr>
          <w:p w14:paraId="620E6A68" w14:textId="2B334060"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4143</w:t>
            </w:r>
          </w:p>
        </w:tc>
        <w:tc>
          <w:tcPr>
            <w:tcW w:w="2142" w:type="dxa"/>
          </w:tcPr>
          <w:p w14:paraId="5E150985"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681B292D" w14:textId="77777777" w:rsidR="00575E81" w:rsidRDefault="00575E81" w:rsidP="00507059">
            <w:pPr>
              <w:suppressAutoHyphens/>
              <w:jc w:val="both"/>
              <w:rPr>
                <w:rFonts w:ascii="Aldine721_PFL" w:hAnsi="Aldine721_PFL" w:cs="Aldine721_PFL"/>
                <w:sz w:val="24"/>
                <w:szCs w:val="24"/>
                <w:lang w:val="hu-HU" w:eastAsia="zh-CN"/>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1543B868"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sidR="00E96B36">
        <w:rPr>
          <w:rFonts w:ascii="Aldine721_PFL" w:hAnsi="Aldine721_PFL" w:cs="Aldine721_PFL"/>
          <w:sz w:val="24"/>
          <w:szCs w:val="24"/>
          <w:lang w:val="hu-HU"/>
        </w:rPr>
        <w:t>Berger Péter</w:t>
      </w:r>
      <w:r w:rsidR="00EF4D3A">
        <w:rPr>
          <w:rFonts w:ascii="Aldine721_PFL" w:hAnsi="Aldine721_PFL" w:cs="Aldine721_PFL"/>
          <w:sz w:val="24"/>
          <w:szCs w:val="24"/>
          <w:lang w:val="hu-HU"/>
        </w:rPr>
        <w:t xml:space="preserve"> erdőgondnok tel.: </w:t>
      </w:r>
      <w:r w:rsidR="00E96B36">
        <w:rPr>
          <w:rFonts w:ascii="Aldine721_PFL" w:hAnsi="Aldine721_PFL" w:cs="Aldine721_PFL"/>
          <w:sz w:val="24"/>
          <w:szCs w:val="24"/>
          <w:lang w:val="hu-HU"/>
        </w:rPr>
        <w:t>0630/5522339</w:t>
      </w:r>
    </w:p>
    <w:p w14:paraId="22D194A6" w14:textId="62BA00A5" w:rsidR="00E96B36" w:rsidRPr="00FE4A72" w:rsidRDefault="00E96B36" w:rsidP="00791FDC">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Némethi Kálmán erdőgondnok: 0630/7421887</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2D8A0EA-19A7-4BD0-BE95-E57A224D5AE6}"/>
    <w:embedBold r:id="rId2" w:fontKey="{8D2D065C-C75E-4270-B21B-C9C466A811D6}"/>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3D185E3F-DC8F-4ACB-8B24-0CAF1FC82DD3}"/>
    <w:embedBold r:id="rId4" w:fontKey="{14313E0B-AB32-463E-9467-B6F0B39B840A}"/>
    <w:embedItalic r:id="rId5" w:fontKey="{411120FD-1F92-4109-8617-1324A681EB14}"/>
    <w:embedBoldItalic r:id="rId6" w:fontKey="{9649D9A0-38DB-4F49-9875-49E52C94353D}"/>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E96B36"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7E1A"/>
    <w:rsid w:val="002D10F2"/>
    <w:rsid w:val="002D58F7"/>
    <w:rsid w:val="002E2BE0"/>
    <w:rsid w:val="002E2E43"/>
    <w:rsid w:val="002E4A4D"/>
    <w:rsid w:val="002F1B39"/>
    <w:rsid w:val="003010FA"/>
    <w:rsid w:val="00302D8E"/>
    <w:rsid w:val="00305D29"/>
    <w:rsid w:val="00306B5B"/>
    <w:rsid w:val="00311E94"/>
    <w:rsid w:val="00316259"/>
    <w:rsid w:val="003247FA"/>
    <w:rsid w:val="00325F33"/>
    <w:rsid w:val="00327D69"/>
    <w:rsid w:val="003368D3"/>
    <w:rsid w:val="00340324"/>
    <w:rsid w:val="00346387"/>
    <w:rsid w:val="003528DF"/>
    <w:rsid w:val="00362EE1"/>
    <w:rsid w:val="00362FA1"/>
    <w:rsid w:val="003706DC"/>
    <w:rsid w:val="00384181"/>
    <w:rsid w:val="0039199D"/>
    <w:rsid w:val="00397297"/>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21C09"/>
    <w:rsid w:val="00422C83"/>
    <w:rsid w:val="004263DC"/>
    <w:rsid w:val="00431B7C"/>
    <w:rsid w:val="00432941"/>
    <w:rsid w:val="00443EA6"/>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206C0"/>
    <w:rsid w:val="005256A5"/>
    <w:rsid w:val="0053139B"/>
    <w:rsid w:val="005321FB"/>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44CB1"/>
    <w:rsid w:val="00A47297"/>
    <w:rsid w:val="00A5273E"/>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C19A4"/>
    <w:rsid w:val="00BC2E77"/>
    <w:rsid w:val="00BC6AE2"/>
    <w:rsid w:val="00BC6B80"/>
    <w:rsid w:val="00BD49AD"/>
    <w:rsid w:val="00BD5737"/>
    <w:rsid w:val="00BE0D7E"/>
    <w:rsid w:val="00BE3B69"/>
    <w:rsid w:val="00BE434D"/>
    <w:rsid w:val="00C214D3"/>
    <w:rsid w:val="00C22E2A"/>
    <w:rsid w:val="00C270F3"/>
    <w:rsid w:val="00C27BC3"/>
    <w:rsid w:val="00C400FD"/>
    <w:rsid w:val="00C4025C"/>
    <w:rsid w:val="00C42675"/>
    <w:rsid w:val="00C43D71"/>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2DD"/>
    <w:rsid w:val="00D2658E"/>
    <w:rsid w:val="00D447F5"/>
    <w:rsid w:val="00D448DC"/>
    <w:rsid w:val="00D45C23"/>
    <w:rsid w:val="00D46648"/>
    <w:rsid w:val="00D47668"/>
    <w:rsid w:val="00D55EA3"/>
    <w:rsid w:val="00D638E1"/>
    <w:rsid w:val="00D66C48"/>
    <w:rsid w:val="00D70F9B"/>
    <w:rsid w:val="00D842AD"/>
    <w:rsid w:val="00D9098D"/>
    <w:rsid w:val="00D911BB"/>
    <w:rsid w:val="00D95F94"/>
    <w:rsid w:val="00DB27D6"/>
    <w:rsid w:val="00DB44D5"/>
    <w:rsid w:val="00DE7547"/>
    <w:rsid w:val="00DF1DB6"/>
    <w:rsid w:val="00DF5697"/>
    <w:rsid w:val="00E015A4"/>
    <w:rsid w:val="00E029E0"/>
    <w:rsid w:val="00E0603A"/>
    <w:rsid w:val="00E1668D"/>
    <w:rsid w:val="00E22A15"/>
    <w:rsid w:val="00E24B29"/>
    <w:rsid w:val="00E2625A"/>
    <w:rsid w:val="00E265E0"/>
    <w:rsid w:val="00E31D2E"/>
    <w:rsid w:val="00E56952"/>
    <w:rsid w:val="00E7059A"/>
    <w:rsid w:val="00E71BF3"/>
    <w:rsid w:val="00E728EF"/>
    <w:rsid w:val="00E73D5F"/>
    <w:rsid w:val="00E75DB9"/>
    <w:rsid w:val="00E8164B"/>
    <w:rsid w:val="00E86456"/>
    <w:rsid w:val="00E867A8"/>
    <w:rsid w:val="00E922D5"/>
    <w:rsid w:val="00E9591B"/>
    <w:rsid w:val="00E96B36"/>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749</TotalTime>
  <Pages>14</Pages>
  <Words>3776</Words>
  <Characters>26062</Characters>
  <Application>Microsoft Office Word</Application>
  <DocSecurity>0</DocSecurity>
  <Lines>217</Lines>
  <Paragraphs>59</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29779</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25</cp:revision>
  <cp:lastPrinted>2026-02-09T11:36:00Z</cp:lastPrinted>
  <dcterms:created xsi:type="dcterms:W3CDTF">2024-12-27T06:30:00Z</dcterms:created>
  <dcterms:modified xsi:type="dcterms:W3CDTF">2026-02-10T12:41:00Z</dcterms:modified>
</cp:coreProperties>
</file>